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B0A2" w14:textId="1CA5543A" w:rsidR="005F1926" w:rsidRDefault="002002FD" w:rsidP="002B7972">
      <w:pPr>
        <w:jc w:val="both"/>
        <w:rPr>
          <w:b/>
          <w:sz w:val="32"/>
          <w:szCs w:val="32"/>
        </w:rPr>
      </w:pPr>
      <w:r>
        <w:rPr>
          <w:b/>
          <w:sz w:val="32"/>
          <w:szCs w:val="32"/>
        </w:rPr>
        <w:t xml:space="preserve">October </w:t>
      </w:r>
      <w:r w:rsidR="004049D6">
        <w:rPr>
          <w:b/>
          <w:sz w:val="32"/>
          <w:szCs w:val="32"/>
        </w:rPr>
        <w:t>2026</w:t>
      </w:r>
    </w:p>
    <w:p w14:paraId="74AEB263" w14:textId="0B9D0EBD" w:rsidR="005F1926" w:rsidRPr="005F1926" w:rsidRDefault="005F1926" w:rsidP="002B7972">
      <w:pPr>
        <w:jc w:val="both"/>
        <w:rPr>
          <w:bCs/>
          <w:szCs w:val="22"/>
        </w:rPr>
      </w:pPr>
      <w:r>
        <w:rPr>
          <w:bCs/>
          <w:szCs w:val="22"/>
        </w:rPr>
        <w:t xml:space="preserve">Welcome to the </w:t>
      </w:r>
      <w:r w:rsidR="002002FD">
        <w:rPr>
          <w:bCs/>
          <w:szCs w:val="22"/>
        </w:rPr>
        <w:t xml:space="preserve">October version of our newsletter. </w:t>
      </w:r>
      <w:r w:rsidR="00F735A8">
        <w:rPr>
          <w:bCs/>
          <w:szCs w:val="22"/>
        </w:rPr>
        <w:t xml:space="preserve"> </w:t>
      </w:r>
    </w:p>
    <w:p w14:paraId="539489D3" w14:textId="04783BD9" w:rsidR="004F14D7" w:rsidRDefault="004F14D7" w:rsidP="002B7972">
      <w:pPr>
        <w:jc w:val="both"/>
      </w:pPr>
    </w:p>
    <w:p w14:paraId="78154547" w14:textId="77777777" w:rsidR="00187201" w:rsidRDefault="00187201" w:rsidP="002B7972">
      <w:pPr>
        <w:jc w:val="both"/>
        <w:rPr>
          <w:lang w:eastAsia="en-US"/>
        </w:rPr>
      </w:pPr>
    </w:p>
    <w:p w14:paraId="1E268FA0" w14:textId="66421F54" w:rsidR="002002FD" w:rsidRDefault="002002FD" w:rsidP="002002FD">
      <w:pPr>
        <w:pStyle w:val="Heading1"/>
        <w:jc w:val="both"/>
      </w:pPr>
      <w:r>
        <w:t>Girl’s Football</w:t>
      </w:r>
    </w:p>
    <w:p w14:paraId="772FAB6F" w14:textId="4894FA0A" w:rsidR="002002FD" w:rsidRDefault="002002FD" w:rsidP="002002FD">
      <w:pPr>
        <w:rPr>
          <w:lang w:eastAsia="en-US"/>
        </w:rPr>
      </w:pPr>
      <w:r>
        <w:rPr>
          <w:lang w:eastAsia="en-US"/>
        </w:rPr>
        <w:t xml:space="preserve">Last month saw an incredible performance from P5/P6/P7 girls who played a friendly match against </w:t>
      </w:r>
      <w:proofErr w:type="spellStart"/>
      <w:r>
        <w:rPr>
          <w:lang w:eastAsia="en-US"/>
        </w:rPr>
        <w:t>Roseburn</w:t>
      </w:r>
      <w:proofErr w:type="spellEnd"/>
      <w:r>
        <w:rPr>
          <w:lang w:eastAsia="en-US"/>
        </w:rPr>
        <w:t xml:space="preserve"> Primary School. Their team plays together regularly and our team were taking part in their first competitive game. We narrowly lost but the team performed brilliantly and saw Call</w:t>
      </w:r>
      <w:r w:rsidR="00FA01CB">
        <w:rPr>
          <w:lang w:eastAsia="en-US"/>
        </w:rPr>
        <w:t>ey</w:t>
      </w:r>
      <w:r>
        <w:rPr>
          <w:lang w:eastAsia="en-US"/>
        </w:rPr>
        <w:t xml:space="preserve"> in P7</w:t>
      </w:r>
      <w:r w:rsidR="00FA01CB">
        <w:rPr>
          <w:lang w:eastAsia="en-US"/>
        </w:rPr>
        <w:t xml:space="preserve"> score a hat trick. We look forward to their future successes. We asked you to see if anyone had any old boots or football shin pads/gloves and we are incredibly grateful for all your donations. </w:t>
      </w:r>
    </w:p>
    <w:p w14:paraId="1021121D" w14:textId="77777777" w:rsidR="00FA01CB" w:rsidRDefault="00FA01CB" w:rsidP="002002FD">
      <w:pPr>
        <w:rPr>
          <w:lang w:eastAsia="en-US"/>
        </w:rPr>
      </w:pPr>
    </w:p>
    <w:p w14:paraId="7D7DDDC5" w14:textId="5CEDE2B2" w:rsidR="00FA01CB" w:rsidRDefault="00FA01CB" w:rsidP="00FA01CB">
      <w:pPr>
        <w:pStyle w:val="Heading1"/>
        <w:jc w:val="both"/>
      </w:pPr>
      <w:r>
        <w:t>Breakfast Club</w:t>
      </w:r>
    </w:p>
    <w:p w14:paraId="364BC34A" w14:textId="2C66C839" w:rsidR="00C20228" w:rsidRDefault="00FA01CB" w:rsidP="00C20228">
      <w:pPr>
        <w:rPr>
          <w:lang w:eastAsia="en-US"/>
        </w:rPr>
      </w:pPr>
      <w:r>
        <w:rPr>
          <w:lang w:eastAsia="en-US"/>
        </w:rPr>
        <w:t xml:space="preserve">We run a Breakfast Club that offers places for families from 7.30am onwards. The club is run by Linda and Iona and we have a new member of staff starting after the October holidays. Can we ask that places at the Breakfast Club are booked by Friday so we can ensure we have the right staffing/ food in advance. We are seeing a number of pupils arrive on the day who have not booked in and this places pressure on the club to include them. Your help with this would be most appreciated. </w:t>
      </w:r>
    </w:p>
    <w:p w14:paraId="117112B2" w14:textId="77777777" w:rsidR="00C20228" w:rsidRDefault="00C20228" w:rsidP="00C20228">
      <w:pPr>
        <w:rPr>
          <w:lang w:eastAsia="en-US"/>
        </w:rPr>
      </w:pPr>
    </w:p>
    <w:p w14:paraId="26560449" w14:textId="0FF19391" w:rsidR="00FA01CB" w:rsidRDefault="00FA01CB" w:rsidP="00FA01CB">
      <w:pPr>
        <w:pStyle w:val="Heading1"/>
        <w:jc w:val="both"/>
      </w:pPr>
      <w:r>
        <w:t>Parent Consultations</w:t>
      </w:r>
    </w:p>
    <w:p w14:paraId="1D897CF0" w14:textId="0B5C4DC6" w:rsidR="00FA01CB" w:rsidRDefault="00FA01CB" w:rsidP="00FA01CB">
      <w:pPr>
        <w:rPr>
          <w:lang w:eastAsia="en-US"/>
        </w:rPr>
      </w:pPr>
      <w:r>
        <w:rPr>
          <w:lang w:eastAsia="en-US"/>
        </w:rPr>
        <w:t xml:space="preserve">Many thanks to all of you who attended our Parent Consultations last week. We hope you found them helpful and informative. Can we ask that for future events you attend at the time that has been booked as we had a number of families arrive late for their appointments. Many staff do not have any capacity to fit in anyone arriving late so please be punctual for future events. </w:t>
      </w:r>
    </w:p>
    <w:p w14:paraId="7F9395E0" w14:textId="77777777" w:rsidR="00FA01CB" w:rsidRPr="00FA01CB" w:rsidRDefault="00FA01CB" w:rsidP="00FA01CB">
      <w:pPr>
        <w:rPr>
          <w:lang w:eastAsia="en-US"/>
        </w:rPr>
      </w:pPr>
    </w:p>
    <w:p w14:paraId="7C61D43B" w14:textId="1518846C" w:rsidR="00471912" w:rsidRDefault="00187201" w:rsidP="002B7972">
      <w:pPr>
        <w:pStyle w:val="Heading1"/>
        <w:jc w:val="both"/>
      </w:pPr>
      <w:r>
        <w:t>Flu immunisation</w:t>
      </w:r>
    </w:p>
    <w:p w14:paraId="6738AF82" w14:textId="6B796C85" w:rsidR="00187201" w:rsidRPr="00187201" w:rsidRDefault="002002FD" w:rsidP="002B7972">
      <w:pPr>
        <w:jc w:val="both"/>
        <w:rPr>
          <w:lang w:eastAsia="en-US"/>
        </w:rPr>
      </w:pPr>
      <w:r>
        <w:rPr>
          <w:lang w:eastAsia="en-US"/>
        </w:rPr>
        <w:t>The Flu immunisation takes place on Monday 5</w:t>
      </w:r>
      <w:r w:rsidRPr="002002FD">
        <w:rPr>
          <w:vertAlign w:val="superscript"/>
          <w:lang w:eastAsia="en-US"/>
        </w:rPr>
        <w:t>th</w:t>
      </w:r>
      <w:r>
        <w:rPr>
          <w:lang w:eastAsia="en-US"/>
        </w:rPr>
        <w:t xml:space="preserve"> October. Thanks to all of those who returned the forms. </w:t>
      </w:r>
    </w:p>
    <w:p w14:paraId="31B7A82E" w14:textId="77777777" w:rsidR="00471912" w:rsidRPr="00471912" w:rsidRDefault="00471912" w:rsidP="002B7972">
      <w:pPr>
        <w:jc w:val="both"/>
        <w:rPr>
          <w:lang w:eastAsia="en-US"/>
        </w:rPr>
      </w:pPr>
    </w:p>
    <w:p w14:paraId="2B71D3A3" w14:textId="1A7FFF7B" w:rsidR="00DF5576" w:rsidRDefault="00F735A8" w:rsidP="002B7972">
      <w:pPr>
        <w:pStyle w:val="Heading1"/>
        <w:jc w:val="both"/>
      </w:pPr>
      <w:r>
        <w:t>Bicycles and scooters</w:t>
      </w:r>
    </w:p>
    <w:p w14:paraId="27245A0C" w14:textId="6734BD7D" w:rsidR="00F735A8" w:rsidRPr="00F735A8" w:rsidRDefault="00F735A8" w:rsidP="002B7972">
      <w:pPr>
        <w:jc w:val="both"/>
        <w:rPr>
          <w:lang w:eastAsia="en-US"/>
        </w:rPr>
      </w:pPr>
      <w:r>
        <w:rPr>
          <w:lang w:eastAsia="en-US"/>
        </w:rPr>
        <w:t>We love the fact so many of your children can cycle or scoot to school as this very much fits in with our health</w:t>
      </w:r>
      <w:r w:rsidR="000E44F4">
        <w:rPr>
          <w:lang w:eastAsia="en-US"/>
        </w:rPr>
        <w:t xml:space="preserve"> promoting</w:t>
      </w:r>
      <w:r>
        <w:rPr>
          <w:lang w:eastAsia="en-US"/>
        </w:rPr>
        <w:t xml:space="preserve"> ethos. We strongly encourage pupils to bring in locks to ensure they are secure and safe throughout the day</w:t>
      </w:r>
      <w:r w:rsidR="000E44F4">
        <w:rPr>
          <w:lang w:eastAsia="en-US"/>
        </w:rPr>
        <w:t>, as well as wear helmets.</w:t>
      </w:r>
      <w:r w:rsidR="002002FD">
        <w:rPr>
          <w:lang w:eastAsia="en-US"/>
        </w:rPr>
        <w:t xml:space="preserve"> We had a pupil injure himself by trying to cycle down the steps. Please do not do this. </w:t>
      </w:r>
    </w:p>
    <w:p w14:paraId="59F21120" w14:textId="79AB0B91" w:rsidR="00537B7D" w:rsidRDefault="00537B7D" w:rsidP="002B7972">
      <w:pPr>
        <w:jc w:val="both"/>
        <w:rPr>
          <w:lang w:eastAsia="en-US"/>
        </w:rPr>
      </w:pPr>
    </w:p>
    <w:p w14:paraId="20ADBEB8" w14:textId="7277B417" w:rsidR="00F735A8" w:rsidRDefault="002002FD" w:rsidP="002002FD">
      <w:pPr>
        <w:pStyle w:val="Heading1"/>
        <w:jc w:val="both"/>
      </w:pPr>
      <w:r>
        <w:t>Playground</w:t>
      </w:r>
    </w:p>
    <w:p w14:paraId="6E0490F7" w14:textId="0E5BF933" w:rsidR="002002FD" w:rsidRPr="002002FD" w:rsidRDefault="002002FD" w:rsidP="002002FD">
      <w:pPr>
        <w:rPr>
          <w:lang w:eastAsia="en-US"/>
        </w:rPr>
      </w:pPr>
      <w:r>
        <w:rPr>
          <w:lang w:eastAsia="en-US"/>
        </w:rPr>
        <w:t xml:space="preserve">We use the playground to support learning and currently have instructors working with our Primary 4 children. This sees them using the playground to develop their skills and confidence. Can we avoid entering the playground if you see pupils undertaking these activities on Thursdays. </w:t>
      </w:r>
    </w:p>
    <w:p w14:paraId="2EB60DB1" w14:textId="2545712A" w:rsidR="002B7972" w:rsidRDefault="002B7972" w:rsidP="002002FD">
      <w:pPr>
        <w:pStyle w:val="Heading1"/>
        <w:jc w:val="both"/>
      </w:pPr>
    </w:p>
    <w:p w14:paraId="18F56292" w14:textId="6506FCDB" w:rsidR="002B7972" w:rsidRDefault="002B7972" w:rsidP="002B7972">
      <w:pPr>
        <w:pStyle w:val="Heading1"/>
        <w:jc w:val="both"/>
      </w:pPr>
      <w:r>
        <w:t>Jackets</w:t>
      </w:r>
    </w:p>
    <w:p w14:paraId="40A6A4E2" w14:textId="4D588009" w:rsidR="00DE7EB3" w:rsidRDefault="002002FD" w:rsidP="002B7972">
      <w:pPr>
        <w:jc w:val="both"/>
        <w:rPr>
          <w:lang w:eastAsia="en-US"/>
        </w:rPr>
      </w:pPr>
      <w:r>
        <w:rPr>
          <w:lang w:eastAsia="en-US"/>
        </w:rPr>
        <w:t xml:space="preserve">Now the weather has turned and is definitely more autumnal please make sure your child brings a jacket to school each day. We endeavour to get the children outside at playtime and lunchtime for some much needed fresh air and jackets are definitely needed now. </w:t>
      </w:r>
    </w:p>
    <w:p w14:paraId="7D9C8B7E" w14:textId="77777777" w:rsidR="00FA01CB" w:rsidRDefault="00FA01CB" w:rsidP="002B7972">
      <w:pPr>
        <w:jc w:val="both"/>
        <w:rPr>
          <w:lang w:eastAsia="en-US"/>
        </w:rPr>
      </w:pPr>
    </w:p>
    <w:p w14:paraId="17539867" w14:textId="3F7AC1C0" w:rsidR="00FA01CB" w:rsidRDefault="00FA01CB" w:rsidP="00FA01CB">
      <w:pPr>
        <w:pStyle w:val="Heading1"/>
        <w:jc w:val="both"/>
      </w:pPr>
      <w:r>
        <w:t>Road Improvements</w:t>
      </w:r>
    </w:p>
    <w:p w14:paraId="7E47D021" w14:textId="32F72FFC" w:rsidR="00FA01CB" w:rsidRDefault="00FA01CB" w:rsidP="00FA01CB">
      <w:pPr>
        <w:rPr>
          <w:lang w:eastAsia="en-US"/>
        </w:rPr>
      </w:pPr>
      <w:r>
        <w:rPr>
          <w:lang w:eastAsia="en-US"/>
        </w:rPr>
        <w:t>As we shared with you last week the 5</w:t>
      </w:r>
      <w:r w:rsidRPr="00FA01CB">
        <w:rPr>
          <w:vertAlign w:val="superscript"/>
          <w:lang w:eastAsia="en-US"/>
        </w:rPr>
        <w:t>th</w:t>
      </w:r>
      <w:r>
        <w:rPr>
          <w:lang w:eastAsia="en-US"/>
        </w:rPr>
        <w:t xml:space="preserve"> October sees the beginning of the pavement and crossing improvements for our community. Below are details of the work and attached is a pdf plan of the work taking place. We hope this helps. </w:t>
      </w:r>
    </w:p>
    <w:p w14:paraId="0E6EE75C" w14:textId="77777777" w:rsidR="00FA01CB" w:rsidRDefault="00FA01CB" w:rsidP="00FA01CB">
      <w:pPr>
        <w:rPr>
          <w:lang w:eastAsia="en-US"/>
        </w:rPr>
      </w:pPr>
    </w:p>
    <w:p w14:paraId="746F6AB6" w14:textId="6682D6CE" w:rsidR="00FA01CB" w:rsidRDefault="00FA01CB" w:rsidP="00FA01CB">
      <w:pPr>
        <w:rPr>
          <w:lang w:eastAsia="en-US"/>
        </w:rPr>
      </w:pPr>
      <w:hyperlink r:id="rId11" w:history="1">
        <w:r w:rsidRPr="00FA01CB">
          <w:rPr>
            <w:rStyle w:val="Hyperlink"/>
            <w:lang w:eastAsia="en-US"/>
          </w:rPr>
          <w:t>Balgreen Road Improvements – The City of Edinburgh Council</w:t>
        </w:r>
      </w:hyperlink>
    </w:p>
    <w:p w14:paraId="3239D0B2" w14:textId="77777777" w:rsidR="00FA01CB" w:rsidRDefault="00FA01CB" w:rsidP="00FA01CB">
      <w:pPr>
        <w:rPr>
          <w:lang w:eastAsia="en-US"/>
        </w:rPr>
      </w:pPr>
    </w:p>
    <w:p w14:paraId="0F040C38" w14:textId="2288A033" w:rsidR="00FA01CB" w:rsidRDefault="00FA01CB" w:rsidP="00FA01CB">
      <w:pPr>
        <w:rPr>
          <w:lang w:eastAsia="en-US"/>
        </w:rPr>
      </w:pPr>
      <w:r>
        <w:rPr>
          <w:lang w:eastAsia="en-US"/>
        </w:rPr>
        <w:t>Please be aware that this work takes place 5</w:t>
      </w:r>
      <w:r w:rsidRPr="00FA01CB">
        <w:rPr>
          <w:vertAlign w:val="superscript"/>
          <w:lang w:eastAsia="en-US"/>
        </w:rPr>
        <w:t>th</w:t>
      </w:r>
      <w:r>
        <w:rPr>
          <w:lang w:eastAsia="en-US"/>
        </w:rPr>
        <w:t xml:space="preserve"> Oct- March 2027 and delays in terms of traffic are to be expected. Please ensure you give yourself additional time in your travels. </w:t>
      </w:r>
    </w:p>
    <w:p w14:paraId="1FF316F9" w14:textId="77777777" w:rsidR="00FA01CB" w:rsidRDefault="00FA01CB" w:rsidP="00FA01CB">
      <w:pPr>
        <w:rPr>
          <w:lang w:eastAsia="en-US"/>
        </w:rPr>
      </w:pPr>
    </w:p>
    <w:p w14:paraId="53DFA4E1" w14:textId="196EC75D" w:rsidR="006C4FE0" w:rsidRPr="006C4FE0" w:rsidRDefault="006C4FE0" w:rsidP="006C4FE0">
      <w:pPr>
        <w:numPr>
          <w:ilvl w:val="0"/>
          <w:numId w:val="1"/>
        </w:numPr>
        <w:rPr>
          <w:lang w:eastAsia="en-US"/>
        </w:rPr>
      </w:pPr>
      <w:r>
        <w:rPr>
          <w:lang w:eastAsia="en-US"/>
        </w:rPr>
        <w:t>The plan is to</w:t>
      </w:r>
      <w:r w:rsidRPr="006C4FE0">
        <w:rPr>
          <w:lang w:eastAsia="en-US"/>
        </w:rPr>
        <w:t xml:space="preserve"> completely alter the Stevenson Drive junction layout by removing the central traffic island and building out the footways. This simplifies the crossing into a single-stage movement, significantly reducing the crossing distance for children. The narrower road layout will naturally slow down turning vehicles and improve visibility between drivers and pedestrians.</w:t>
      </w:r>
    </w:p>
    <w:p w14:paraId="45C5268D" w14:textId="77777777" w:rsidR="006C4FE0" w:rsidRPr="006C4FE0" w:rsidRDefault="006C4FE0" w:rsidP="006C4FE0">
      <w:pPr>
        <w:rPr>
          <w:lang w:eastAsia="en-US"/>
        </w:rPr>
      </w:pPr>
    </w:p>
    <w:p w14:paraId="3764CEC2" w14:textId="77777777" w:rsidR="006C4FE0" w:rsidRPr="006C4FE0" w:rsidRDefault="006C4FE0" w:rsidP="006C4FE0">
      <w:pPr>
        <w:numPr>
          <w:ilvl w:val="0"/>
          <w:numId w:val="1"/>
        </w:numPr>
        <w:rPr>
          <w:lang w:eastAsia="en-US"/>
        </w:rPr>
      </w:pPr>
      <w:r w:rsidRPr="006C4FE0">
        <w:rPr>
          <w:lang w:eastAsia="en-US"/>
        </w:rPr>
        <w:t>The new traffic lights will feature an "all-green" phase for pedestrians (stopping all traffic at once) and an advance green light for cyclists to keep vulnerable road users safely ahead of vehicular traffic.</w:t>
      </w:r>
    </w:p>
    <w:p w14:paraId="315CB2A8" w14:textId="77777777" w:rsidR="006C4FE0" w:rsidRPr="006C4FE0" w:rsidRDefault="006C4FE0" w:rsidP="006C4FE0">
      <w:pPr>
        <w:rPr>
          <w:lang w:eastAsia="en-US"/>
        </w:rPr>
      </w:pPr>
    </w:p>
    <w:p w14:paraId="4C3EAA20" w14:textId="77777777" w:rsidR="006C4FE0" w:rsidRPr="006C4FE0" w:rsidRDefault="006C4FE0" w:rsidP="006C4FE0">
      <w:pPr>
        <w:numPr>
          <w:ilvl w:val="0"/>
          <w:numId w:val="1"/>
        </w:numPr>
        <w:rPr>
          <w:lang w:eastAsia="en-US"/>
        </w:rPr>
      </w:pPr>
      <w:r w:rsidRPr="006C4FE0">
        <w:rPr>
          <w:lang w:eastAsia="en-US"/>
        </w:rPr>
        <w:t>The footway directly outside the school and the library will be fully resurfaced. We are replacing the old guardrails with a modern, high-visibility design and introducing a localized 0.5-metre footway widening between the new crossing points. To maximize walking space for families during the school run, we are decluttering obsolete street furniture and moving active signs to the back of the footway.</w:t>
      </w:r>
    </w:p>
    <w:p w14:paraId="1B117853" w14:textId="77777777" w:rsidR="006C4FE0" w:rsidRPr="006C4FE0" w:rsidRDefault="006C4FE0" w:rsidP="006C4FE0">
      <w:pPr>
        <w:rPr>
          <w:lang w:eastAsia="en-US"/>
        </w:rPr>
      </w:pPr>
    </w:p>
    <w:p w14:paraId="0841D4CF" w14:textId="77777777" w:rsidR="006C4FE0" w:rsidRPr="006C4FE0" w:rsidRDefault="006C4FE0" w:rsidP="006C4FE0">
      <w:pPr>
        <w:numPr>
          <w:ilvl w:val="0"/>
          <w:numId w:val="1"/>
        </w:numPr>
        <w:rPr>
          <w:lang w:eastAsia="en-US"/>
        </w:rPr>
      </w:pPr>
      <w:r w:rsidRPr="006C4FE0">
        <w:rPr>
          <w:lang w:eastAsia="en-US"/>
        </w:rPr>
        <w:t>A brand-new crossing point is being installed near the library entrance, creating a shorter, more direct, and accessible route for pedestrians.</w:t>
      </w:r>
    </w:p>
    <w:p w14:paraId="608DB5B4" w14:textId="77777777" w:rsidR="006C4FE0" w:rsidRPr="006C4FE0" w:rsidRDefault="006C4FE0" w:rsidP="006C4FE0">
      <w:pPr>
        <w:rPr>
          <w:lang w:eastAsia="en-US"/>
        </w:rPr>
      </w:pPr>
    </w:p>
    <w:p w14:paraId="3780B68C" w14:textId="77777777" w:rsidR="006C4FE0" w:rsidRPr="006C4FE0" w:rsidRDefault="006C4FE0" w:rsidP="006C4FE0">
      <w:pPr>
        <w:numPr>
          <w:ilvl w:val="0"/>
          <w:numId w:val="1"/>
        </w:numPr>
        <w:rPr>
          <w:lang w:eastAsia="en-US"/>
        </w:rPr>
      </w:pPr>
      <w:r w:rsidRPr="006C4FE0">
        <w:rPr>
          <w:lang w:eastAsia="en-US"/>
        </w:rPr>
        <w:t>We are replacing the dated uncontrolled crossing near Whitson Road with a more accessible D-island crossing.</w:t>
      </w:r>
    </w:p>
    <w:p w14:paraId="5FE7F1DF" w14:textId="77777777" w:rsidR="006C4FE0" w:rsidRPr="006C4FE0" w:rsidRDefault="006C4FE0" w:rsidP="006C4FE0">
      <w:pPr>
        <w:rPr>
          <w:lang w:eastAsia="en-US"/>
        </w:rPr>
      </w:pPr>
    </w:p>
    <w:p w14:paraId="6036F01F" w14:textId="77777777" w:rsidR="006C4FE0" w:rsidRPr="006C4FE0" w:rsidRDefault="006C4FE0" w:rsidP="006C4FE0">
      <w:pPr>
        <w:numPr>
          <w:ilvl w:val="0"/>
          <w:numId w:val="1"/>
        </w:numPr>
        <w:rPr>
          <w:lang w:eastAsia="en-US"/>
        </w:rPr>
      </w:pPr>
      <w:r w:rsidRPr="006C4FE0">
        <w:rPr>
          <w:lang w:eastAsia="en-US"/>
        </w:rPr>
        <w:t>All side-street crossing points within the project boundary will be upgraded with standard dropped kerbs and tactile paving to improve accessibility.</w:t>
      </w:r>
    </w:p>
    <w:p w14:paraId="36A6B59F" w14:textId="77777777" w:rsidR="006C4FE0" w:rsidRPr="006C4FE0" w:rsidRDefault="006C4FE0" w:rsidP="006C4FE0">
      <w:pPr>
        <w:rPr>
          <w:lang w:eastAsia="en-US"/>
        </w:rPr>
      </w:pPr>
    </w:p>
    <w:p w14:paraId="34925EDE" w14:textId="77777777" w:rsidR="006C4FE0" w:rsidRPr="006C4FE0" w:rsidRDefault="006C4FE0" w:rsidP="006C4FE0">
      <w:pPr>
        <w:numPr>
          <w:ilvl w:val="0"/>
          <w:numId w:val="1"/>
        </w:numPr>
        <w:rPr>
          <w:lang w:eastAsia="en-US"/>
        </w:rPr>
      </w:pPr>
      <w:r w:rsidRPr="006C4FE0">
        <w:rPr>
          <w:lang w:eastAsia="en-US"/>
        </w:rPr>
        <w:t>The core of the project involves laying a completely new road surface, renewing defective ironwork (such as manholes and gullies), and applying fresh road markings. This will deliver a significantly smoother and safer ride for all road users, but will particularly benefit cyclists by removing surface hazards and creating highly visible traffic lanes.</w:t>
      </w:r>
    </w:p>
    <w:p w14:paraId="64FB450A" w14:textId="77777777" w:rsidR="00FA01CB" w:rsidRDefault="00FA01CB" w:rsidP="00FA01CB">
      <w:pPr>
        <w:rPr>
          <w:lang w:eastAsia="en-US"/>
        </w:rPr>
      </w:pPr>
    </w:p>
    <w:p w14:paraId="574D31D4" w14:textId="26924F7D" w:rsidR="00FA01CB" w:rsidRDefault="006C4FE0" w:rsidP="006C4FE0">
      <w:pPr>
        <w:pStyle w:val="Heading1"/>
        <w:jc w:val="both"/>
      </w:pPr>
      <w:r>
        <w:t xml:space="preserve">Mandarin Teaching </w:t>
      </w:r>
    </w:p>
    <w:p w14:paraId="62D25D14" w14:textId="3AAF16E4" w:rsidR="006C4FE0" w:rsidRPr="006C4FE0" w:rsidRDefault="006C4FE0" w:rsidP="006C4FE0">
      <w:pPr>
        <w:rPr>
          <w:lang w:eastAsia="en-US"/>
        </w:rPr>
      </w:pPr>
      <w:r>
        <w:rPr>
          <w:lang w:eastAsia="en-US"/>
        </w:rPr>
        <w:t xml:space="preserve">Our learning community receives funding that sees teachers come from abroad to deliver Mandarin lessons to pupils in Primary 5-7. This is then continued at Tynecastle High School when pupils </w:t>
      </w:r>
      <w:r>
        <w:rPr>
          <w:lang w:eastAsia="en-US"/>
        </w:rPr>
        <w:lastRenderedPageBreak/>
        <w:t>transition into S1. Our teachers started this week and we are delighted to have Mandari</w:t>
      </w:r>
      <w:r w:rsidR="008D7A98">
        <w:rPr>
          <w:lang w:eastAsia="en-US"/>
        </w:rPr>
        <w:t>n being delivered again</w:t>
      </w:r>
      <w:r>
        <w:rPr>
          <w:lang w:eastAsia="en-US"/>
        </w:rPr>
        <w:t xml:space="preserve"> at Balgreen this session. </w:t>
      </w:r>
    </w:p>
    <w:p w14:paraId="7645FBD6" w14:textId="77777777" w:rsidR="005645F0" w:rsidRPr="00D8220B" w:rsidRDefault="005645F0" w:rsidP="002B7972">
      <w:pPr>
        <w:jc w:val="both"/>
        <w:rPr>
          <w:lang w:eastAsia="en-US"/>
        </w:rPr>
      </w:pPr>
    </w:p>
    <w:p w14:paraId="2F0015BE" w14:textId="6FCD878B" w:rsidR="00715DE8" w:rsidRDefault="00715DE8" w:rsidP="002B7972">
      <w:pPr>
        <w:pStyle w:val="Heading1"/>
        <w:jc w:val="both"/>
      </w:pPr>
      <w:r w:rsidRPr="000B2337">
        <w:t xml:space="preserve">Key Dates </w:t>
      </w:r>
    </w:p>
    <w:p w14:paraId="314ED5BE" w14:textId="77777777" w:rsidR="002D65E1" w:rsidRPr="002D65E1" w:rsidRDefault="002D65E1" w:rsidP="002B7972">
      <w:pPr>
        <w:jc w:val="both"/>
        <w:rPr>
          <w:lang w:eastAsia="en-U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CellMar>
          <w:top w:w="113" w:type="dxa"/>
          <w:left w:w="113" w:type="dxa"/>
          <w:bottom w:w="113" w:type="dxa"/>
          <w:right w:w="113" w:type="dxa"/>
        </w:tblCellMar>
        <w:tblLook w:val="04A0" w:firstRow="1" w:lastRow="0" w:firstColumn="1" w:lastColumn="0" w:noHBand="0" w:noVBand="1"/>
      </w:tblPr>
      <w:tblGrid>
        <w:gridCol w:w="1843"/>
        <w:gridCol w:w="7173"/>
      </w:tblGrid>
      <w:tr w:rsidR="004518CA" w14:paraId="01CC359B" w14:textId="77777777" w:rsidTr="002D65E1">
        <w:tc>
          <w:tcPr>
            <w:tcW w:w="1843" w:type="dxa"/>
          </w:tcPr>
          <w:p w14:paraId="55E209CE" w14:textId="022651A1" w:rsidR="004518CA" w:rsidRDefault="002002FD" w:rsidP="002B7972">
            <w:pPr>
              <w:jc w:val="both"/>
            </w:pPr>
            <w:r>
              <w:t>Friday 9</w:t>
            </w:r>
            <w:r w:rsidRPr="002002FD">
              <w:rPr>
                <w:vertAlign w:val="superscript"/>
              </w:rPr>
              <w:t>th</w:t>
            </w:r>
            <w:r>
              <w:t xml:space="preserve"> October</w:t>
            </w:r>
          </w:p>
        </w:tc>
        <w:tc>
          <w:tcPr>
            <w:tcW w:w="7173" w:type="dxa"/>
          </w:tcPr>
          <w:p w14:paraId="5B9F1A99" w14:textId="06357467" w:rsidR="004518CA" w:rsidRDefault="00FC7D18" w:rsidP="002B7972">
            <w:pPr>
              <w:jc w:val="both"/>
            </w:pPr>
            <w:r>
              <w:t xml:space="preserve"> </w:t>
            </w:r>
            <w:r w:rsidR="002002FD">
              <w:t>Last day of term</w:t>
            </w:r>
          </w:p>
        </w:tc>
      </w:tr>
      <w:tr w:rsidR="00CD0485" w14:paraId="5351D1FA" w14:textId="77777777" w:rsidTr="002D65E1">
        <w:tc>
          <w:tcPr>
            <w:tcW w:w="1843" w:type="dxa"/>
          </w:tcPr>
          <w:p w14:paraId="5336FA5B" w14:textId="3820E53F" w:rsidR="00CD0485" w:rsidRDefault="000E44F4" w:rsidP="002B7972">
            <w:pPr>
              <w:jc w:val="both"/>
            </w:pPr>
            <w:r>
              <w:t>Monday 19</w:t>
            </w:r>
            <w:r w:rsidRPr="000E44F4">
              <w:rPr>
                <w:vertAlign w:val="superscript"/>
              </w:rPr>
              <w:t>th</w:t>
            </w:r>
            <w:r>
              <w:t xml:space="preserve"> October</w:t>
            </w:r>
          </w:p>
        </w:tc>
        <w:tc>
          <w:tcPr>
            <w:tcW w:w="7173" w:type="dxa"/>
          </w:tcPr>
          <w:p w14:paraId="7F2F4408" w14:textId="54E67CEE" w:rsidR="00CD0485" w:rsidRDefault="000E44F4" w:rsidP="002B7972">
            <w:pPr>
              <w:jc w:val="both"/>
            </w:pPr>
            <w:r>
              <w:t>School closed to parents/carers</w:t>
            </w:r>
          </w:p>
        </w:tc>
      </w:tr>
      <w:tr w:rsidR="00CD0485" w14:paraId="1CEA9DAF" w14:textId="77777777" w:rsidTr="002D65E1">
        <w:tc>
          <w:tcPr>
            <w:tcW w:w="1843" w:type="dxa"/>
          </w:tcPr>
          <w:p w14:paraId="0B9EAFDC" w14:textId="619B0149" w:rsidR="00CD0485" w:rsidRDefault="000E44F4" w:rsidP="002B7972">
            <w:pPr>
              <w:jc w:val="both"/>
            </w:pPr>
            <w:r>
              <w:t>Tuesday 20</w:t>
            </w:r>
            <w:r w:rsidRPr="000E44F4">
              <w:rPr>
                <w:vertAlign w:val="superscript"/>
              </w:rPr>
              <w:t>th</w:t>
            </w:r>
            <w:r>
              <w:t xml:space="preserve"> October</w:t>
            </w:r>
          </w:p>
        </w:tc>
        <w:tc>
          <w:tcPr>
            <w:tcW w:w="7173" w:type="dxa"/>
          </w:tcPr>
          <w:p w14:paraId="61CD52B4" w14:textId="3CEC92C0" w:rsidR="00CD0485" w:rsidRDefault="000E44F4" w:rsidP="002B7972">
            <w:pPr>
              <w:jc w:val="both"/>
            </w:pPr>
            <w:r>
              <w:t>All resume</w:t>
            </w:r>
          </w:p>
        </w:tc>
      </w:tr>
      <w:tr w:rsidR="006C4FE0" w14:paraId="1F8D3ECC" w14:textId="77777777" w:rsidTr="002D65E1">
        <w:tc>
          <w:tcPr>
            <w:tcW w:w="1843" w:type="dxa"/>
          </w:tcPr>
          <w:p w14:paraId="20F4D2F5" w14:textId="171FC04C" w:rsidR="006C4FE0" w:rsidRDefault="006C4FE0" w:rsidP="002B7972">
            <w:pPr>
              <w:jc w:val="both"/>
            </w:pPr>
            <w:r>
              <w:t xml:space="preserve">Wednesday 28th October  </w:t>
            </w:r>
          </w:p>
        </w:tc>
        <w:tc>
          <w:tcPr>
            <w:tcW w:w="7173" w:type="dxa"/>
          </w:tcPr>
          <w:p w14:paraId="6B4DB7B3" w14:textId="5F62AB40" w:rsidR="006C4FE0" w:rsidRDefault="006C4FE0" w:rsidP="002B7972">
            <w:pPr>
              <w:jc w:val="both"/>
            </w:pPr>
            <w:r>
              <w:t>Fire service delivering Firework safety presentations to Primary 6 and 7</w:t>
            </w:r>
          </w:p>
        </w:tc>
      </w:tr>
      <w:tr w:rsidR="006C4FE0" w14:paraId="6C33074C" w14:textId="77777777" w:rsidTr="002D65E1">
        <w:tc>
          <w:tcPr>
            <w:tcW w:w="1843" w:type="dxa"/>
          </w:tcPr>
          <w:p w14:paraId="62B27318" w14:textId="3D051DB3" w:rsidR="006C4FE0" w:rsidRDefault="006C4FE0" w:rsidP="002B7972">
            <w:pPr>
              <w:jc w:val="both"/>
            </w:pPr>
            <w:r>
              <w:t>Thursday 29</w:t>
            </w:r>
            <w:r w:rsidRPr="006C4FE0">
              <w:rPr>
                <w:vertAlign w:val="superscript"/>
              </w:rPr>
              <w:t>th</w:t>
            </w:r>
            <w:r>
              <w:t xml:space="preserve"> October</w:t>
            </w:r>
          </w:p>
        </w:tc>
        <w:tc>
          <w:tcPr>
            <w:tcW w:w="7173" w:type="dxa"/>
          </w:tcPr>
          <w:p w14:paraId="4B2A6FC9" w14:textId="0125B4BF" w:rsidR="006C4FE0" w:rsidRDefault="006C4FE0" w:rsidP="002B7972">
            <w:pPr>
              <w:jc w:val="both"/>
            </w:pPr>
            <w:r>
              <w:t>9.15-11.30am P1-3 Halloween Magic Show with Tricky Ricky</w:t>
            </w:r>
          </w:p>
          <w:p w14:paraId="6F396CE5" w14:textId="51F6284B" w:rsidR="006C4FE0" w:rsidRDefault="006C4FE0" w:rsidP="002B7972">
            <w:pPr>
              <w:jc w:val="both"/>
            </w:pPr>
            <w:r>
              <w:t xml:space="preserve">6.15-7.30pm Spooky Doo Disco for P4-7 pupils in the evening </w:t>
            </w:r>
          </w:p>
          <w:p w14:paraId="72F64146" w14:textId="6F08A207" w:rsidR="006C4FE0" w:rsidRDefault="006C4FE0" w:rsidP="002B7972">
            <w:pPr>
              <w:jc w:val="both"/>
            </w:pPr>
          </w:p>
        </w:tc>
      </w:tr>
      <w:tr w:rsidR="006C4FE0" w14:paraId="4411B645" w14:textId="77777777" w:rsidTr="002D65E1">
        <w:tc>
          <w:tcPr>
            <w:tcW w:w="1843" w:type="dxa"/>
          </w:tcPr>
          <w:p w14:paraId="5E8CBADF" w14:textId="5AB6DD8D" w:rsidR="006C4FE0" w:rsidRDefault="006C4FE0" w:rsidP="002B7972">
            <w:pPr>
              <w:jc w:val="both"/>
            </w:pPr>
            <w:r>
              <w:t>Friday 13</w:t>
            </w:r>
            <w:r w:rsidRPr="006C4FE0">
              <w:rPr>
                <w:vertAlign w:val="superscript"/>
              </w:rPr>
              <w:t>th</w:t>
            </w:r>
            <w:r>
              <w:t xml:space="preserve"> Nov</w:t>
            </w:r>
          </w:p>
        </w:tc>
        <w:tc>
          <w:tcPr>
            <w:tcW w:w="7173" w:type="dxa"/>
          </w:tcPr>
          <w:p w14:paraId="57E9EC0E" w14:textId="7173BBC9" w:rsidR="006C4FE0" w:rsidRDefault="006C4FE0" w:rsidP="002B7972">
            <w:pPr>
              <w:jc w:val="both"/>
            </w:pPr>
            <w:r>
              <w:t>Children in Need day- wear stripes and spots</w:t>
            </w:r>
          </w:p>
        </w:tc>
      </w:tr>
      <w:tr w:rsidR="006C4FE0" w14:paraId="15B2F924" w14:textId="77777777" w:rsidTr="002D65E1">
        <w:tc>
          <w:tcPr>
            <w:tcW w:w="1843" w:type="dxa"/>
          </w:tcPr>
          <w:p w14:paraId="07BC822E" w14:textId="0E2D6581" w:rsidR="006C4FE0" w:rsidRDefault="006C4FE0" w:rsidP="002B7972">
            <w:pPr>
              <w:jc w:val="both"/>
            </w:pPr>
            <w:r>
              <w:t>Mon</w:t>
            </w:r>
            <w:r w:rsidR="008D7A98">
              <w:t>day</w:t>
            </w:r>
            <w:r>
              <w:t xml:space="preserve"> 14</w:t>
            </w:r>
            <w:r w:rsidRPr="006C4FE0">
              <w:rPr>
                <w:vertAlign w:val="superscript"/>
              </w:rPr>
              <w:t>th</w:t>
            </w:r>
            <w:r>
              <w:t xml:space="preserve"> Dec</w:t>
            </w:r>
            <w:r w:rsidR="008D7A98">
              <w:t>ember a</w:t>
            </w:r>
            <w:r>
              <w:t>nd Tues</w:t>
            </w:r>
            <w:r w:rsidR="008D7A98">
              <w:t>day</w:t>
            </w:r>
            <w:r>
              <w:t xml:space="preserve"> 15</w:t>
            </w:r>
            <w:r w:rsidRPr="006C4FE0">
              <w:rPr>
                <w:vertAlign w:val="superscript"/>
              </w:rPr>
              <w:t>th</w:t>
            </w:r>
            <w:r>
              <w:t xml:space="preserve"> Dec</w:t>
            </w:r>
            <w:r w:rsidR="008D7A98">
              <w:t>ember</w:t>
            </w:r>
          </w:p>
        </w:tc>
        <w:tc>
          <w:tcPr>
            <w:tcW w:w="7173" w:type="dxa"/>
          </w:tcPr>
          <w:p w14:paraId="65DACB37" w14:textId="1819F532" w:rsidR="006C4FE0" w:rsidRDefault="006C4FE0" w:rsidP="002B7972">
            <w:pPr>
              <w:jc w:val="both"/>
            </w:pPr>
            <w:r>
              <w:t>Christmas Concerts in the hall</w:t>
            </w:r>
          </w:p>
        </w:tc>
      </w:tr>
      <w:tr w:rsidR="006C4FE0" w14:paraId="255EC092" w14:textId="77777777" w:rsidTr="002D65E1">
        <w:tc>
          <w:tcPr>
            <w:tcW w:w="1843" w:type="dxa"/>
          </w:tcPr>
          <w:p w14:paraId="481CFA92" w14:textId="1AE114BC" w:rsidR="006C4FE0" w:rsidRDefault="006C4FE0" w:rsidP="002B7972">
            <w:pPr>
              <w:jc w:val="both"/>
            </w:pPr>
            <w:r>
              <w:t>Tues 16</w:t>
            </w:r>
            <w:r w:rsidRPr="006C4FE0">
              <w:rPr>
                <w:vertAlign w:val="superscript"/>
              </w:rPr>
              <w:t>th</w:t>
            </w:r>
            <w:r>
              <w:t xml:space="preserve"> Dec</w:t>
            </w:r>
          </w:p>
        </w:tc>
        <w:tc>
          <w:tcPr>
            <w:tcW w:w="7173" w:type="dxa"/>
          </w:tcPr>
          <w:p w14:paraId="2EAC0C00" w14:textId="771F9908" w:rsidR="006C4FE0" w:rsidRDefault="006C4FE0" w:rsidP="002B7972">
            <w:pPr>
              <w:jc w:val="both"/>
            </w:pPr>
            <w:r>
              <w:t>Primary 2 Christmas Party in the hall</w:t>
            </w:r>
          </w:p>
          <w:p w14:paraId="1AC57D25" w14:textId="7FA70BAB" w:rsidR="006C4FE0" w:rsidRDefault="006C4FE0" w:rsidP="002B7972">
            <w:pPr>
              <w:jc w:val="both"/>
            </w:pPr>
            <w:r>
              <w:t xml:space="preserve">Primary 3-7 Christmas parties begin in classrooms </w:t>
            </w:r>
          </w:p>
        </w:tc>
      </w:tr>
      <w:tr w:rsidR="006C4FE0" w14:paraId="5173F9C8" w14:textId="77777777" w:rsidTr="002D65E1">
        <w:tc>
          <w:tcPr>
            <w:tcW w:w="1843" w:type="dxa"/>
          </w:tcPr>
          <w:p w14:paraId="2BFA2DE7" w14:textId="51124D33" w:rsidR="006C4FE0" w:rsidRDefault="006C4FE0" w:rsidP="002B7972">
            <w:pPr>
              <w:jc w:val="both"/>
            </w:pPr>
            <w:r>
              <w:t>Wednesday 17</w:t>
            </w:r>
            <w:r w:rsidRPr="006C4FE0">
              <w:rPr>
                <w:vertAlign w:val="superscript"/>
              </w:rPr>
              <w:t>th</w:t>
            </w:r>
            <w:r>
              <w:t xml:space="preserve"> Dec</w:t>
            </w:r>
            <w:r w:rsidR="008D7A98">
              <w:t>ember</w:t>
            </w:r>
          </w:p>
        </w:tc>
        <w:tc>
          <w:tcPr>
            <w:tcW w:w="7173" w:type="dxa"/>
          </w:tcPr>
          <w:p w14:paraId="37BFBAF4" w14:textId="62785756" w:rsidR="006C4FE0" w:rsidRDefault="006C4FE0" w:rsidP="002B7972">
            <w:pPr>
              <w:jc w:val="both"/>
            </w:pPr>
            <w:r>
              <w:t>Primary Christmas Party in the hall</w:t>
            </w:r>
          </w:p>
        </w:tc>
      </w:tr>
      <w:tr w:rsidR="006C4FE0" w14:paraId="1B5F9E52" w14:textId="77777777" w:rsidTr="002D65E1">
        <w:tc>
          <w:tcPr>
            <w:tcW w:w="1843" w:type="dxa"/>
          </w:tcPr>
          <w:p w14:paraId="7156FAB3" w14:textId="4751B151" w:rsidR="006C4FE0" w:rsidRDefault="008D7A98" w:rsidP="002B7972">
            <w:pPr>
              <w:jc w:val="both"/>
            </w:pPr>
            <w:r>
              <w:t>Friday 18</w:t>
            </w:r>
            <w:r w:rsidRPr="008D7A98">
              <w:rPr>
                <w:vertAlign w:val="superscript"/>
              </w:rPr>
              <w:t>th</w:t>
            </w:r>
            <w:r>
              <w:t xml:space="preserve"> December</w:t>
            </w:r>
          </w:p>
        </w:tc>
        <w:tc>
          <w:tcPr>
            <w:tcW w:w="7173" w:type="dxa"/>
          </w:tcPr>
          <w:p w14:paraId="30DCA2D5" w14:textId="326E1379" w:rsidR="006C4FE0" w:rsidRDefault="008D7A98" w:rsidP="002B7972">
            <w:pPr>
              <w:jc w:val="both"/>
            </w:pPr>
            <w:r>
              <w:t>Last day of term</w:t>
            </w:r>
          </w:p>
        </w:tc>
      </w:tr>
    </w:tbl>
    <w:p w14:paraId="25875B72" w14:textId="4E296834" w:rsidR="00715DE8" w:rsidRPr="00715DE8" w:rsidRDefault="00715DE8" w:rsidP="002B7972">
      <w:pPr>
        <w:jc w:val="both"/>
      </w:pPr>
    </w:p>
    <w:sectPr w:rsidR="00715DE8" w:rsidRPr="00715DE8" w:rsidSect="00715DE8">
      <w:headerReference w:type="default" r:id="rId12"/>
      <w:footerReference w:type="default" r:id="rId13"/>
      <w:headerReference w:type="first" r:id="rId14"/>
      <w:footerReference w:type="first" r:id="rId15"/>
      <w:pgSz w:w="11906" w:h="16838"/>
      <w:pgMar w:top="141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A7688" w14:textId="77777777" w:rsidR="001231B7" w:rsidRDefault="001231B7" w:rsidP="00715DE8">
      <w:r>
        <w:separator/>
      </w:r>
    </w:p>
  </w:endnote>
  <w:endnote w:type="continuationSeparator" w:id="0">
    <w:p w14:paraId="4A6D29FB" w14:textId="77777777" w:rsidR="001231B7" w:rsidRDefault="001231B7" w:rsidP="0071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Barlow">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E8FD" w14:textId="77777777" w:rsidR="00671892" w:rsidRDefault="00671892">
    <w:pPr>
      <w:pStyle w:val="Footer"/>
    </w:pPr>
    <w:r>
      <w:rPr>
        <w:noProof/>
      </w:rPr>
      <w:drawing>
        <wp:anchor distT="0" distB="0" distL="114300" distR="114300" simplePos="0" relativeHeight="251663360" behindDoc="1" locked="0" layoutInCell="1" allowOverlap="1" wp14:anchorId="340D882D" wp14:editId="628A3099">
          <wp:simplePos x="0" y="0"/>
          <wp:positionH relativeFrom="page">
            <wp:align>center</wp:align>
          </wp:positionH>
          <wp:positionV relativeFrom="paragraph">
            <wp:posOffset>-316439</wp:posOffset>
          </wp:positionV>
          <wp:extent cx="887104" cy="784715"/>
          <wp:effectExtent l="0" t="0" r="825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104" cy="7847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CBB" w14:textId="77777777" w:rsidR="00671892" w:rsidRDefault="00671892" w:rsidP="00671892">
    <w:pPr>
      <w:pStyle w:val="Footer"/>
      <w:jc w:val="center"/>
    </w:pPr>
    <w:r>
      <w:rPr>
        <w:noProof/>
      </w:rPr>
      <w:drawing>
        <wp:anchor distT="0" distB="0" distL="114300" distR="114300" simplePos="0" relativeHeight="251661312" behindDoc="1" locked="0" layoutInCell="1" allowOverlap="1" wp14:anchorId="5E3B3C3E" wp14:editId="162F938D">
          <wp:simplePos x="0" y="0"/>
          <wp:positionH relativeFrom="page">
            <wp:align>center</wp:align>
          </wp:positionH>
          <wp:positionV relativeFrom="paragraph">
            <wp:posOffset>-316969</wp:posOffset>
          </wp:positionV>
          <wp:extent cx="887104" cy="784715"/>
          <wp:effectExtent l="0" t="0" r="825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104" cy="7847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0BD37" w14:textId="77777777" w:rsidR="001231B7" w:rsidRDefault="001231B7" w:rsidP="00715DE8">
      <w:r>
        <w:separator/>
      </w:r>
    </w:p>
  </w:footnote>
  <w:footnote w:type="continuationSeparator" w:id="0">
    <w:p w14:paraId="6EE9D4F8" w14:textId="77777777" w:rsidR="001231B7" w:rsidRDefault="001231B7" w:rsidP="00715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B51A" w14:textId="77777777" w:rsidR="00715DE8" w:rsidRDefault="00715DE8" w:rsidP="000B2337">
    <w:pPr>
      <w:pStyle w:val="Header"/>
      <w:tabs>
        <w:tab w:val="clear" w:pos="4513"/>
        <w:tab w:val="clear" w:pos="9026"/>
        <w:tab w:val="left" w:pos="1612"/>
      </w:tabs>
    </w:pPr>
    <w:r>
      <w:rPr>
        <w:noProof/>
      </w:rPr>
      <w:drawing>
        <wp:anchor distT="0" distB="0" distL="114300" distR="114300" simplePos="0" relativeHeight="251659264" behindDoc="1" locked="0" layoutInCell="1" allowOverlap="1" wp14:anchorId="396603B3" wp14:editId="2B9BFD7D">
          <wp:simplePos x="0" y="0"/>
          <wp:positionH relativeFrom="page">
            <wp:posOffset>1270</wp:posOffset>
          </wp:positionH>
          <wp:positionV relativeFrom="paragraph">
            <wp:posOffset>-449580</wp:posOffset>
          </wp:positionV>
          <wp:extent cx="7560000" cy="867953"/>
          <wp:effectExtent l="0" t="0" r="3175" b="889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867953"/>
                  </a:xfrm>
                  <a:prstGeom prst="rect">
                    <a:avLst/>
                  </a:prstGeom>
                  <a:noFill/>
                  <a:ln>
                    <a:noFill/>
                  </a:ln>
                </pic:spPr>
              </pic:pic>
            </a:graphicData>
          </a:graphic>
          <wp14:sizeRelH relativeFrom="page">
            <wp14:pctWidth>0</wp14:pctWidth>
          </wp14:sizeRelH>
          <wp14:sizeRelV relativeFrom="page">
            <wp14:pctHeight>0</wp14:pctHeight>
          </wp14:sizeRelV>
        </wp:anchor>
      </w:drawing>
    </w:r>
    <w:r w:rsidR="000B23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C832" w14:textId="77777777" w:rsidR="00715DE8" w:rsidRPr="00715DE8" w:rsidRDefault="000B2337" w:rsidP="00715DE8">
    <w:pPr>
      <w:pStyle w:val="Header"/>
    </w:pPr>
    <w:r>
      <w:rPr>
        <w:noProof/>
      </w:rPr>
      <w:drawing>
        <wp:anchor distT="0" distB="0" distL="114300" distR="114300" simplePos="0" relativeHeight="251660288" behindDoc="0" locked="0" layoutInCell="1" allowOverlap="1" wp14:anchorId="502C2FD1" wp14:editId="5CE7C330">
          <wp:simplePos x="0" y="0"/>
          <wp:positionH relativeFrom="page">
            <wp:align>left</wp:align>
          </wp:positionH>
          <wp:positionV relativeFrom="page">
            <wp:align>top</wp:align>
          </wp:positionV>
          <wp:extent cx="7559675" cy="1979295"/>
          <wp:effectExtent l="0" t="0" r="3175" b="1905"/>
          <wp:wrapTopAndBottom/>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9792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97B19"/>
    <w:multiLevelType w:val="hybridMultilevel"/>
    <w:tmpl w:val="4B4E8478"/>
    <w:lvl w:ilvl="0" w:tplc="3E7A2D58">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040130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73"/>
    <w:rsid w:val="00003951"/>
    <w:rsid w:val="000107F4"/>
    <w:rsid w:val="000127AC"/>
    <w:rsid w:val="00015752"/>
    <w:rsid w:val="000171E2"/>
    <w:rsid w:val="00017CF6"/>
    <w:rsid w:val="000202A4"/>
    <w:rsid w:val="00025348"/>
    <w:rsid w:val="00031B9C"/>
    <w:rsid w:val="00031F70"/>
    <w:rsid w:val="000328AF"/>
    <w:rsid w:val="0003353D"/>
    <w:rsid w:val="00053D8A"/>
    <w:rsid w:val="00063D06"/>
    <w:rsid w:val="00067246"/>
    <w:rsid w:val="000678FC"/>
    <w:rsid w:val="000722B3"/>
    <w:rsid w:val="0008038E"/>
    <w:rsid w:val="000805BC"/>
    <w:rsid w:val="00085FBD"/>
    <w:rsid w:val="00093AA8"/>
    <w:rsid w:val="00097345"/>
    <w:rsid w:val="000A52F5"/>
    <w:rsid w:val="000B2337"/>
    <w:rsid w:val="000B3686"/>
    <w:rsid w:val="000B71DB"/>
    <w:rsid w:val="000C59ED"/>
    <w:rsid w:val="000D5D5D"/>
    <w:rsid w:val="000E44F4"/>
    <w:rsid w:val="001135E2"/>
    <w:rsid w:val="001231B7"/>
    <w:rsid w:val="00123407"/>
    <w:rsid w:val="0012692A"/>
    <w:rsid w:val="00126A96"/>
    <w:rsid w:val="00137E8A"/>
    <w:rsid w:val="00141306"/>
    <w:rsid w:val="001416BF"/>
    <w:rsid w:val="00150A30"/>
    <w:rsid w:val="001546A4"/>
    <w:rsid w:val="00156EF1"/>
    <w:rsid w:val="00161E4D"/>
    <w:rsid w:val="001733BA"/>
    <w:rsid w:val="00176035"/>
    <w:rsid w:val="00180314"/>
    <w:rsid w:val="00181782"/>
    <w:rsid w:val="00186046"/>
    <w:rsid w:val="00186096"/>
    <w:rsid w:val="00187201"/>
    <w:rsid w:val="00191113"/>
    <w:rsid w:val="001A043A"/>
    <w:rsid w:val="001A0FAA"/>
    <w:rsid w:val="001B337A"/>
    <w:rsid w:val="001C06F5"/>
    <w:rsid w:val="001C1D7F"/>
    <w:rsid w:val="001C46AF"/>
    <w:rsid w:val="001D22B3"/>
    <w:rsid w:val="001D41FB"/>
    <w:rsid w:val="001D474E"/>
    <w:rsid w:val="001E2C26"/>
    <w:rsid w:val="001E7228"/>
    <w:rsid w:val="001F23C5"/>
    <w:rsid w:val="001F2BC2"/>
    <w:rsid w:val="001F6156"/>
    <w:rsid w:val="002002FD"/>
    <w:rsid w:val="0020160C"/>
    <w:rsid w:val="00202570"/>
    <w:rsid w:val="0020777A"/>
    <w:rsid w:val="00211300"/>
    <w:rsid w:val="0021559A"/>
    <w:rsid w:val="0021761B"/>
    <w:rsid w:val="00233973"/>
    <w:rsid w:val="00240227"/>
    <w:rsid w:val="0025249D"/>
    <w:rsid w:val="002527F5"/>
    <w:rsid w:val="00253B7E"/>
    <w:rsid w:val="00260488"/>
    <w:rsid w:val="0026567B"/>
    <w:rsid w:val="0027627E"/>
    <w:rsid w:val="00280135"/>
    <w:rsid w:val="00284CFC"/>
    <w:rsid w:val="00284ED9"/>
    <w:rsid w:val="00285EE9"/>
    <w:rsid w:val="00290182"/>
    <w:rsid w:val="002924C7"/>
    <w:rsid w:val="00292694"/>
    <w:rsid w:val="00294F20"/>
    <w:rsid w:val="00295BE5"/>
    <w:rsid w:val="002A0C5E"/>
    <w:rsid w:val="002A4D5F"/>
    <w:rsid w:val="002B0829"/>
    <w:rsid w:val="002B649A"/>
    <w:rsid w:val="002B7972"/>
    <w:rsid w:val="002C610A"/>
    <w:rsid w:val="002D0F90"/>
    <w:rsid w:val="002D272E"/>
    <w:rsid w:val="002D65E1"/>
    <w:rsid w:val="002E3006"/>
    <w:rsid w:val="002F5FF6"/>
    <w:rsid w:val="003012AE"/>
    <w:rsid w:val="00304EC9"/>
    <w:rsid w:val="0030767A"/>
    <w:rsid w:val="00324F76"/>
    <w:rsid w:val="00324FD4"/>
    <w:rsid w:val="00326326"/>
    <w:rsid w:val="00331C36"/>
    <w:rsid w:val="00332C7D"/>
    <w:rsid w:val="00333643"/>
    <w:rsid w:val="00337ED7"/>
    <w:rsid w:val="0034509A"/>
    <w:rsid w:val="00345A66"/>
    <w:rsid w:val="0035293C"/>
    <w:rsid w:val="00352D3D"/>
    <w:rsid w:val="0035491B"/>
    <w:rsid w:val="00364F51"/>
    <w:rsid w:val="0037425E"/>
    <w:rsid w:val="00376DD6"/>
    <w:rsid w:val="003827E9"/>
    <w:rsid w:val="003828E3"/>
    <w:rsid w:val="0038417D"/>
    <w:rsid w:val="003848F8"/>
    <w:rsid w:val="003900FA"/>
    <w:rsid w:val="00390218"/>
    <w:rsid w:val="00392EE9"/>
    <w:rsid w:val="003A0C7D"/>
    <w:rsid w:val="003A1287"/>
    <w:rsid w:val="003A35C7"/>
    <w:rsid w:val="003B1642"/>
    <w:rsid w:val="003B2BDD"/>
    <w:rsid w:val="003B3E05"/>
    <w:rsid w:val="003B569E"/>
    <w:rsid w:val="003C11A8"/>
    <w:rsid w:val="003C713A"/>
    <w:rsid w:val="003D21F2"/>
    <w:rsid w:val="003D3281"/>
    <w:rsid w:val="003D5292"/>
    <w:rsid w:val="003E0152"/>
    <w:rsid w:val="003F5405"/>
    <w:rsid w:val="00401796"/>
    <w:rsid w:val="004049D6"/>
    <w:rsid w:val="00407115"/>
    <w:rsid w:val="00411869"/>
    <w:rsid w:val="0042211D"/>
    <w:rsid w:val="004447A6"/>
    <w:rsid w:val="004456B5"/>
    <w:rsid w:val="00447EB8"/>
    <w:rsid w:val="004506CD"/>
    <w:rsid w:val="004518CA"/>
    <w:rsid w:val="00456898"/>
    <w:rsid w:val="00461CC4"/>
    <w:rsid w:val="0046562B"/>
    <w:rsid w:val="00466C2E"/>
    <w:rsid w:val="00471912"/>
    <w:rsid w:val="004908E7"/>
    <w:rsid w:val="00492583"/>
    <w:rsid w:val="00493107"/>
    <w:rsid w:val="00494479"/>
    <w:rsid w:val="004A2DAD"/>
    <w:rsid w:val="004A7199"/>
    <w:rsid w:val="004B6CE9"/>
    <w:rsid w:val="004C52D9"/>
    <w:rsid w:val="004C7DB5"/>
    <w:rsid w:val="004D08EF"/>
    <w:rsid w:val="004D0A11"/>
    <w:rsid w:val="004E3C49"/>
    <w:rsid w:val="004F14D7"/>
    <w:rsid w:val="004F2B74"/>
    <w:rsid w:val="004F623D"/>
    <w:rsid w:val="004F763C"/>
    <w:rsid w:val="00500187"/>
    <w:rsid w:val="00523071"/>
    <w:rsid w:val="0053395F"/>
    <w:rsid w:val="00537B7D"/>
    <w:rsid w:val="00541C06"/>
    <w:rsid w:val="00545472"/>
    <w:rsid w:val="00547731"/>
    <w:rsid w:val="00560657"/>
    <w:rsid w:val="005645F0"/>
    <w:rsid w:val="00566C1E"/>
    <w:rsid w:val="005730D7"/>
    <w:rsid w:val="005743FF"/>
    <w:rsid w:val="00575494"/>
    <w:rsid w:val="0058623F"/>
    <w:rsid w:val="00596D57"/>
    <w:rsid w:val="005A0549"/>
    <w:rsid w:val="005A2E80"/>
    <w:rsid w:val="005B1F45"/>
    <w:rsid w:val="005B6FAE"/>
    <w:rsid w:val="005C591E"/>
    <w:rsid w:val="005D18D7"/>
    <w:rsid w:val="005F063F"/>
    <w:rsid w:val="005F1926"/>
    <w:rsid w:val="005F6199"/>
    <w:rsid w:val="00604BBD"/>
    <w:rsid w:val="00605002"/>
    <w:rsid w:val="00606A6D"/>
    <w:rsid w:val="00607CF5"/>
    <w:rsid w:val="00614837"/>
    <w:rsid w:val="00622CC8"/>
    <w:rsid w:val="00626464"/>
    <w:rsid w:val="006266DE"/>
    <w:rsid w:val="00634633"/>
    <w:rsid w:val="006362A4"/>
    <w:rsid w:val="00645256"/>
    <w:rsid w:val="006500D5"/>
    <w:rsid w:val="00651B23"/>
    <w:rsid w:val="00651BAF"/>
    <w:rsid w:val="0065612C"/>
    <w:rsid w:val="00661632"/>
    <w:rsid w:val="006707B2"/>
    <w:rsid w:val="00671892"/>
    <w:rsid w:val="00681A83"/>
    <w:rsid w:val="006848EA"/>
    <w:rsid w:val="00691C2C"/>
    <w:rsid w:val="00692DAC"/>
    <w:rsid w:val="0069474A"/>
    <w:rsid w:val="00695ADE"/>
    <w:rsid w:val="006A23E9"/>
    <w:rsid w:val="006A6298"/>
    <w:rsid w:val="006A6CED"/>
    <w:rsid w:val="006B3477"/>
    <w:rsid w:val="006B4944"/>
    <w:rsid w:val="006B563E"/>
    <w:rsid w:val="006C4239"/>
    <w:rsid w:val="006C4B4A"/>
    <w:rsid w:val="006C4FE0"/>
    <w:rsid w:val="006D3D9E"/>
    <w:rsid w:val="006D4882"/>
    <w:rsid w:val="006D492E"/>
    <w:rsid w:val="006D4A03"/>
    <w:rsid w:val="006E0322"/>
    <w:rsid w:val="006F0866"/>
    <w:rsid w:val="006F10E1"/>
    <w:rsid w:val="006F204C"/>
    <w:rsid w:val="006F300E"/>
    <w:rsid w:val="006F6C32"/>
    <w:rsid w:val="0070290C"/>
    <w:rsid w:val="0070431B"/>
    <w:rsid w:val="007048D8"/>
    <w:rsid w:val="007077E8"/>
    <w:rsid w:val="00713267"/>
    <w:rsid w:val="007156FA"/>
    <w:rsid w:val="00715DE8"/>
    <w:rsid w:val="00720D46"/>
    <w:rsid w:val="00722F04"/>
    <w:rsid w:val="0073369C"/>
    <w:rsid w:val="00733785"/>
    <w:rsid w:val="00736002"/>
    <w:rsid w:val="00736915"/>
    <w:rsid w:val="007465A9"/>
    <w:rsid w:val="0075466D"/>
    <w:rsid w:val="0076252E"/>
    <w:rsid w:val="007669E6"/>
    <w:rsid w:val="0077537F"/>
    <w:rsid w:val="0077761C"/>
    <w:rsid w:val="00784433"/>
    <w:rsid w:val="00793FA1"/>
    <w:rsid w:val="007A2CBD"/>
    <w:rsid w:val="007A2CEF"/>
    <w:rsid w:val="007A2DD3"/>
    <w:rsid w:val="007A3116"/>
    <w:rsid w:val="007A5ADB"/>
    <w:rsid w:val="007A7FBF"/>
    <w:rsid w:val="007B6956"/>
    <w:rsid w:val="007C044E"/>
    <w:rsid w:val="007D0DFD"/>
    <w:rsid w:val="007D162B"/>
    <w:rsid w:val="007D2066"/>
    <w:rsid w:val="007D20D0"/>
    <w:rsid w:val="007E1B2B"/>
    <w:rsid w:val="007F0D97"/>
    <w:rsid w:val="008013F4"/>
    <w:rsid w:val="00803FE4"/>
    <w:rsid w:val="00805526"/>
    <w:rsid w:val="00806692"/>
    <w:rsid w:val="00806DEC"/>
    <w:rsid w:val="00806E73"/>
    <w:rsid w:val="008079D5"/>
    <w:rsid w:val="00810496"/>
    <w:rsid w:val="0081254E"/>
    <w:rsid w:val="008127B7"/>
    <w:rsid w:val="00814D97"/>
    <w:rsid w:val="00815D97"/>
    <w:rsid w:val="0082016E"/>
    <w:rsid w:val="008260B9"/>
    <w:rsid w:val="008273A8"/>
    <w:rsid w:val="008325DF"/>
    <w:rsid w:val="00832D13"/>
    <w:rsid w:val="0083578F"/>
    <w:rsid w:val="008373BB"/>
    <w:rsid w:val="00850973"/>
    <w:rsid w:val="00861F39"/>
    <w:rsid w:val="0086327C"/>
    <w:rsid w:val="00866681"/>
    <w:rsid w:val="00876765"/>
    <w:rsid w:val="008805FB"/>
    <w:rsid w:val="00882C75"/>
    <w:rsid w:val="0088396A"/>
    <w:rsid w:val="00895FEF"/>
    <w:rsid w:val="008A7508"/>
    <w:rsid w:val="008B263D"/>
    <w:rsid w:val="008B5904"/>
    <w:rsid w:val="008D026F"/>
    <w:rsid w:val="008D7A98"/>
    <w:rsid w:val="008E6D23"/>
    <w:rsid w:val="008E7D76"/>
    <w:rsid w:val="008F3B3B"/>
    <w:rsid w:val="008F4CAF"/>
    <w:rsid w:val="00900AA6"/>
    <w:rsid w:val="00905656"/>
    <w:rsid w:val="00906A72"/>
    <w:rsid w:val="009073DC"/>
    <w:rsid w:val="00914085"/>
    <w:rsid w:val="00920BBF"/>
    <w:rsid w:val="00923F17"/>
    <w:rsid w:val="00930A7E"/>
    <w:rsid w:val="00931F36"/>
    <w:rsid w:val="00933EE4"/>
    <w:rsid w:val="00940C82"/>
    <w:rsid w:val="009445DD"/>
    <w:rsid w:val="00954661"/>
    <w:rsid w:val="00974737"/>
    <w:rsid w:val="009809E3"/>
    <w:rsid w:val="00982D71"/>
    <w:rsid w:val="009872B7"/>
    <w:rsid w:val="00995AE6"/>
    <w:rsid w:val="00995B5C"/>
    <w:rsid w:val="009963C1"/>
    <w:rsid w:val="00996BAF"/>
    <w:rsid w:val="009A31CA"/>
    <w:rsid w:val="009B0188"/>
    <w:rsid w:val="009B7B03"/>
    <w:rsid w:val="009C007B"/>
    <w:rsid w:val="009C60F4"/>
    <w:rsid w:val="009D1E8B"/>
    <w:rsid w:val="009D2F98"/>
    <w:rsid w:val="009D40B8"/>
    <w:rsid w:val="009D53D7"/>
    <w:rsid w:val="009E2D12"/>
    <w:rsid w:val="009E582F"/>
    <w:rsid w:val="009F3FA0"/>
    <w:rsid w:val="00A01187"/>
    <w:rsid w:val="00A0171A"/>
    <w:rsid w:val="00A106E4"/>
    <w:rsid w:val="00A11016"/>
    <w:rsid w:val="00A1217A"/>
    <w:rsid w:val="00A353D1"/>
    <w:rsid w:val="00A36168"/>
    <w:rsid w:val="00A5424E"/>
    <w:rsid w:val="00A57B32"/>
    <w:rsid w:val="00A62878"/>
    <w:rsid w:val="00A664D3"/>
    <w:rsid w:val="00A8026C"/>
    <w:rsid w:val="00A840FB"/>
    <w:rsid w:val="00A870D4"/>
    <w:rsid w:val="00A87A76"/>
    <w:rsid w:val="00A92B02"/>
    <w:rsid w:val="00A9415A"/>
    <w:rsid w:val="00A94BC2"/>
    <w:rsid w:val="00A966B7"/>
    <w:rsid w:val="00AA2869"/>
    <w:rsid w:val="00AA600E"/>
    <w:rsid w:val="00AC23B7"/>
    <w:rsid w:val="00AC61E0"/>
    <w:rsid w:val="00AC7111"/>
    <w:rsid w:val="00AD7E1E"/>
    <w:rsid w:val="00AE02A1"/>
    <w:rsid w:val="00AE084B"/>
    <w:rsid w:val="00AE49BB"/>
    <w:rsid w:val="00AF17EA"/>
    <w:rsid w:val="00AF7EE8"/>
    <w:rsid w:val="00B0758B"/>
    <w:rsid w:val="00B10622"/>
    <w:rsid w:val="00B10B8D"/>
    <w:rsid w:val="00B15044"/>
    <w:rsid w:val="00B161B2"/>
    <w:rsid w:val="00B17B31"/>
    <w:rsid w:val="00B17B93"/>
    <w:rsid w:val="00B20261"/>
    <w:rsid w:val="00B207C6"/>
    <w:rsid w:val="00B27963"/>
    <w:rsid w:val="00B328EB"/>
    <w:rsid w:val="00B34E6D"/>
    <w:rsid w:val="00B40AA6"/>
    <w:rsid w:val="00B445C4"/>
    <w:rsid w:val="00B51F73"/>
    <w:rsid w:val="00B62514"/>
    <w:rsid w:val="00B64087"/>
    <w:rsid w:val="00B745EC"/>
    <w:rsid w:val="00B74ACB"/>
    <w:rsid w:val="00B8459F"/>
    <w:rsid w:val="00B901E4"/>
    <w:rsid w:val="00B90984"/>
    <w:rsid w:val="00BB0214"/>
    <w:rsid w:val="00BB16B0"/>
    <w:rsid w:val="00BC36FF"/>
    <w:rsid w:val="00BC5479"/>
    <w:rsid w:val="00BC768D"/>
    <w:rsid w:val="00BD697D"/>
    <w:rsid w:val="00BD73AE"/>
    <w:rsid w:val="00BE4B2A"/>
    <w:rsid w:val="00BF2229"/>
    <w:rsid w:val="00BF33B5"/>
    <w:rsid w:val="00BF671F"/>
    <w:rsid w:val="00C00F69"/>
    <w:rsid w:val="00C05704"/>
    <w:rsid w:val="00C06BF1"/>
    <w:rsid w:val="00C175FE"/>
    <w:rsid w:val="00C20228"/>
    <w:rsid w:val="00C30234"/>
    <w:rsid w:val="00C30C24"/>
    <w:rsid w:val="00C35994"/>
    <w:rsid w:val="00C40F93"/>
    <w:rsid w:val="00C433E0"/>
    <w:rsid w:val="00C5503C"/>
    <w:rsid w:val="00C5621C"/>
    <w:rsid w:val="00C605CD"/>
    <w:rsid w:val="00C660A8"/>
    <w:rsid w:val="00C6624B"/>
    <w:rsid w:val="00C7417D"/>
    <w:rsid w:val="00C77D54"/>
    <w:rsid w:val="00C824B6"/>
    <w:rsid w:val="00C832EF"/>
    <w:rsid w:val="00C83730"/>
    <w:rsid w:val="00C84BD8"/>
    <w:rsid w:val="00C8733D"/>
    <w:rsid w:val="00C92C28"/>
    <w:rsid w:val="00C95383"/>
    <w:rsid w:val="00C96884"/>
    <w:rsid w:val="00C9770D"/>
    <w:rsid w:val="00CB2465"/>
    <w:rsid w:val="00CB32F3"/>
    <w:rsid w:val="00CB35D6"/>
    <w:rsid w:val="00CB4A85"/>
    <w:rsid w:val="00CC69F9"/>
    <w:rsid w:val="00CD0485"/>
    <w:rsid w:val="00CD57CF"/>
    <w:rsid w:val="00CE0EBA"/>
    <w:rsid w:val="00CE5F6C"/>
    <w:rsid w:val="00CF12EE"/>
    <w:rsid w:val="00CF522E"/>
    <w:rsid w:val="00CF5EED"/>
    <w:rsid w:val="00D03366"/>
    <w:rsid w:val="00D04963"/>
    <w:rsid w:val="00D061C8"/>
    <w:rsid w:val="00D06CE4"/>
    <w:rsid w:val="00D12CFA"/>
    <w:rsid w:val="00D177F7"/>
    <w:rsid w:val="00D21CCB"/>
    <w:rsid w:val="00D22C6A"/>
    <w:rsid w:val="00D30CAA"/>
    <w:rsid w:val="00D33D75"/>
    <w:rsid w:val="00D37856"/>
    <w:rsid w:val="00D40DB5"/>
    <w:rsid w:val="00D4364F"/>
    <w:rsid w:val="00D4542B"/>
    <w:rsid w:val="00D477E0"/>
    <w:rsid w:val="00D516FA"/>
    <w:rsid w:val="00D52F17"/>
    <w:rsid w:val="00D539F9"/>
    <w:rsid w:val="00D56ADF"/>
    <w:rsid w:val="00D576F8"/>
    <w:rsid w:val="00D60BEB"/>
    <w:rsid w:val="00D624A2"/>
    <w:rsid w:val="00D8220B"/>
    <w:rsid w:val="00D85D69"/>
    <w:rsid w:val="00D87D8E"/>
    <w:rsid w:val="00DB1B60"/>
    <w:rsid w:val="00DC4F20"/>
    <w:rsid w:val="00DD3EC6"/>
    <w:rsid w:val="00DE541C"/>
    <w:rsid w:val="00DE760D"/>
    <w:rsid w:val="00DE7EB3"/>
    <w:rsid w:val="00DF3917"/>
    <w:rsid w:val="00DF5576"/>
    <w:rsid w:val="00E0682F"/>
    <w:rsid w:val="00E20874"/>
    <w:rsid w:val="00E2785E"/>
    <w:rsid w:val="00E42CF4"/>
    <w:rsid w:val="00E53210"/>
    <w:rsid w:val="00E60C8D"/>
    <w:rsid w:val="00E67800"/>
    <w:rsid w:val="00E72FB1"/>
    <w:rsid w:val="00E8052E"/>
    <w:rsid w:val="00E84B9A"/>
    <w:rsid w:val="00E85373"/>
    <w:rsid w:val="00E87C85"/>
    <w:rsid w:val="00E931B0"/>
    <w:rsid w:val="00EA23A1"/>
    <w:rsid w:val="00EA583D"/>
    <w:rsid w:val="00EB1695"/>
    <w:rsid w:val="00EB4592"/>
    <w:rsid w:val="00EC00D9"/>
    <w:rsid w:val="00EE5480"/>
    <w:rsid w:val="00EF6488"/>
    <w:rsid w:val="00F070EB"/>
    <w:rsid w:val="00F07236"/>
    <w:rsid w:val="00F167CF"/>
    <w:rsid w:val="00F42FE2"/>
    <w:rsid w:val="00F44AF1"/>
    <w:rsid w:val="00F44DCA"/>
    <w:rsid w:val="00F521B4"/>
    <w:rsid w:val="00F56447"/>
    <w:rsid w:val="00F6407D"/>
    <w:rsid w:val="00F672AA"/>
    <w:rsid w:val="00F71FAC"/>
    <w:rsid w:val="00F735A8"/>
    <w:rsid w:val="00F82DAD"/>
    <w:rsid w:val="00F82E36"/>
    <w:rsid w:val="00F86ACE"/>
    <w:rsid w:val="00F931CD"/>
    <w:rsid w:val="00F94330"/>
    <w:rsid w:val="00F94FC1"/>
    <w:rsid w:val="00FA01CB"/>
    <w:rsid w:val="00FA4C06"/>
    <w:rsid w:val="00FA66A0"/>
    <w:rsid w:val="00FB5C6F"/>
    <w:rsid w:val="00FC569E"/>
    <w:rsid w:val="00FC7D18"/>
    <w:rsid w:val="00FD14C6"/>
    <w:rsid w:val="00FE5FD2"/>
    <w:rsid w:val="00FE68C1"/>
    <w:rsid w:val="00FE7A45"/>
    <w:rsid w:val="00FF15F7"/>
    <w:rsid w:val="00FF6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C9652"/>
  <w15:chartTrackingRefBased/>
  <w15:docId w15:val="{5E46D3F4-8F39-458B-9084-3D06EE691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DE8"/>
    <w:pPr>
      <w:spacing w:after="0" w:line="240" w:lineRule="auto"/>
    </w:pPr>
    <w:rPr>
      <w:rFonts w:ascii="Roboto" w:eastAsia="Times New Roman" w:hAnsi="Roboto" w:cs="Times New Roman"/>
      <w:szCs w:val="24"/>
      <w:lang w:eastAsia="en-GB"/>
    </w:rPr>
  </w:style>
  <w:style w:type="paragraph" w:styleId="Heading1">
    <w:name w:val="heading 1"/>
    <w:basedOn w:val="Normal"/>
    <w:next w:val="Normal"/>
    <w:link w:val="Heading1Char"/>
    <w:qFormat/>
    <w:rsid w:val="000B2337"/>
    <w:pPr>
      <w:keepNext/>
      <w:outlineLvl w:val="0"/>
    </w:pPr>
    <w:rPr>
      <w:rFonts w:ascii="Barlow" w:hAnsi="Barlow"/>
      <w:b/>
      <w:bCs/>
      <w:color w:val="213C74"/>
      <w:sz w:val="3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DE8"/>
    <w:pPr>
      <w:tabs>
        <w:tab w:val="center" w:pos="4513"/>
        <w:tab w:val="right" w:pos="9026"/>
      </w:tabs>
    </w:pPr>
  </w:style>
  <w:style w:type="character" w:customStyle="1" w:styleId="HeaderChar">
    <w:name w:val="Header Char"/>
    <w:basedOn w:val="DefaultParagraphFont"/>
    <w:link w:val="Header"/>
    <w:uiPriority w:val="99"/>
    <w:rsid w:val="00715DE8"/>
  </w:style>
  <w:style w:type="paragraph" w:styleId="Footer">
    <w:name w:val="footer"/>
    <w:basedOn w:val="Normal"/>
    <w:link w:val="FooterChar"/>
    <w:uiPriority w:val="99"/>
    <w:unhideWhenUsed/>
    <w:rsid w:val="00715DE8"/>
    <w:pPr>
      <w:tabs>
        <w:tab w:val="center" w:pos="4513"/>
        <w:tab w:val="right" w:pos="9026"/>
      </w:tabs>
    </w:pPr>
  </w:style>
  <w:style w:type="character" w:customStyle="1" w:styleId="FooterChar">
    <w:name w:val="Footer Char"/>
    <w:basedOn w:val="DefaultParagraphFont"/>
    <w:link w:val="Footer"/>
    <w:uiPriority w:val="99"/>
    <w:rsid w:val="00715DE8"/>
  </w:style>
  <w:style w:type="character" w:customStyle="1" w:styleId="Heading1Char">
    <w:name w:val="Heading 1 Char"/>
    <w:basedOn w:val="DefaultParagraphFont"/>
    <w:link w:val="Heading1"/>
    <w:rsid w:val="000B2337"/>
    <w:rPr>
      <w:rFonts w:ascii="Barlow" w:eastAsia="Times New Roman" w:hAnsi="Barlow" w:cs="Times New Roman"/>
      <w:b/>
      <w:bCs/>
      <w:color w:val="213C74"/>
      <w:sz w:val="32"/>
      <w:szCs w:val="24"/>
    </w:rPr>
  </w:style>
  <w:style w:type="table" w:styleId="TableGrid">
    <w:name w:val="Table Grid"/>
    <w:basedOn w:val="TableNormal"/>
    <w:uiPriority w:val="39"/>
    <w:rsid w:val="000B2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651B23"/>
    <w:rPr>
      <w:rFonts w:ascii="Aptos" w:eastAsiaTheme="minorHAnsi" w:hAnsi="Aptos" w:cs="Aptos"/>
      <w:sz w:val="24"/>
    </w:rPr>
  </w:style>
  <w:style w:type="character" w:styleId="Hyperlink">
    <w:name w:val="Hyperlink"/>
    <w:basedOn w:val="DefaultParagraphFont"/>
    <w:uiPriority w:val="99"/>
    <w:unhideWhenUsed/>
    <w:rsid w:val="00AD7E1E"/>
    <w:rPr>
      <w:color w:val="0563C1"/>
      <w:u w:val="single"/>
    </w:rPr>
  </w:style>
  <w:style w:type="paragraph" w:styleId="ListParagraph">
    <w:name w:val="List Paragraph"/>
    <w:basedOn w:val="Normal"/>
    <w:uiPriority w:val="34"/>
    <w:qFormat/>
    <w:rsid w:val="00AD7E1E"/>
    <w:pPr>
      <w:ind w:left="720"/>
    </w:pPr>
    <w:rPr>
      <w:rFonts w:ascii="Calibri" w:eastAsiaTheme="minorHAnsi" w:hAnsi="Calibri" w:cs="Calibri"/>
      <w:szCs w:val="22"/>
      <w:lang w:eastAsia="en-US"/>
    </w:rPr>
  </w:style>
  <w:style w:type="character" w:styleId="UnresolvedMention">
    <w:name w:val="Unresolved Mention"/>
    <w:basedOn w:val="DefaultParagraphFont"/>
    <w:uiPriority w:val="99"/>
    <w:semiHidden/>
    <w:unhideWhenUsed/>
    <w:rsid w:val="00AD7E1E"/>
    <w:rPr>
      <w:color w:val="605E5C"/>
      <w:shd w:val="clear" w:color="auto" w:fill="E1DFDD"/>
    </w:rPr>
  </w:style>
  <w:style w:type="character" w:styleId="FollowedHyperlink">
    <w:name w:val="FollowedHyperlink"/>
    <w:basedOn w:val="DefaultParagraphFont"/>
    <w:uiPriority w:val="99"/>
    <w:semiHidden/>
    <w:unhideWhenUsed/>
    <w:rsid w:val="001817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4265">
      <w:bodyDiv w:val="1"/>
      <w:marLeft w:val="0"/>
      <w:marRight w:val="0"/>
      <w:marTop w:val="0"/>
      <w:marBottom w:val="0"/>
      <w:divBdr>
        <w:top w:val="none" w:sz="0" w:space="0" w:color="auto"/>
        <w:left w:val="none" w:sz="0" w:space="0" w:color="auto"/>
        <w:bottom w:val="none" w:sz="0" w:space="0" w:color="auto"/>
        <w:right w:val="none" w:sz="0" w:space="0" w:color="auto"/>
      </w:divBdr>
    </w:div>
    <w:div w:id="698118612">
      <w:bodyDiv w:val="1"/>
      <w:marLeft w:val="0"/>
      <w:marRight w:val="0"/>
      <w:marTop w:val="0"/>
      <w:marBottom w:val="0"/>
      <w:divBdr>
        <w:top w:val="none" w:sz="0" w:space="0" w:color="auto"/>
        <w:left w:val="none" w:sz="0" w:space="0" w:color="auto"/>
        <w:bottom w:val="none" w:sz="0" w:space="0" w:color="auto"/>
        <w:right w:val="none" w:sz="0" w:space="0" w:color="auto"/>
      </w:divBdr>
    </w:div>
    <w:div w:id="786974890">
      <w:bodyDiv w:val="1"/>
      <w:marLeft w:val="0"/>
      <w:marRight w:val="0"/>
      <w:marTop w:val="0"/>
      <w:marBottom w:val="0"/>
      <w:divBdr>
        <w:top w:val="none" w:sz="0" w:space="0" w:color="auto"/>
        <w:left w:val="none" w:sz="0" w:space="0" w:color="auto"/>
        <w:bottom w:val="none" w:sz="0" w:space="0" w:color="auto"/>
        <w:right w:val="none" w:sz="0" w:space="0" w:color="auto"/>
      </w:divBdr>
    </w:div>
    <w:div w:id="1261110883">
      <w:bodyDiv w:val="1"/>
      <w:marLeft w:val="0"/>
      <w:marRight w:val="0"/>
      <w:marTop w:val="0"/>
      <w:marBottom w:val="0"/>
      <w:divBdr>
        <w:top w:val="none" w:sz="0" w:space="0" w:color="auto"/>
        <w:left w:val="none" w:sz="0" w:space="0" w:color="auto"/>
        <w:bottom w:val="none" w:sz="0" w:space="0" w:color="auto"/>
        <w:right w:val="none" w:sz="0" w:space="0" w:color="auto"/>
      </w:divBdr>
    </w:div>
    <w:div w:id="1536771632">
      <w:bodyDiv w:val="1"/>
      <w:marLeft w:val="0"/>
      <w:marRight w:val="0"/>
      <w:marTop w:val="0"/>
      <w:marBottom w:val="0"/>
      <w:divBdr>
        <w:top w:val="none" w:sz="0" w:space="0" w:color="auto"/>
        <w:left w:val="none" w:sz="0" w:space="0" w:color="auto"/>
        <w:bottom w:val="none" w:sz="0" w:space="0" w:color="auto"/>
        <w:right w:val="none" w:sz="0" w:space="0" w:color="auto"/>
      </w:divBdr>
    </w:div>
    <w:div w:id="1706058293">
      <w:bodyDiv w:val="1"/>
      <w:marLeft w:val="0"/>
      <w:marRight w:val="0"/>
      <w:marTop w:val="0"/>
      <w:marBottom w:val="0"/>
      <w:divBdr>
        <w:top w:val="none" w:sz="0" w:space="0" w:color="auto"/>
        <w:left w:val="none" w:sz="0" w:space="0" w:color="auto"/>
        <w:bottom w:val="none" w:sz="0" w:space="0" w:color="auto"/>
        <w:right w:val="none" w:sz="0" w:space="0" w:color="auto"/>
      </w:divBdr>
    </w:div>
    <w:div w:id="1804038008">
      <w:bodyDiv w:val="1"/>
      <w:marLeft w:val="0"/>
      <w:marRight w:val="0"/>
      <w:marTop w:val="0"/>
      <w:marBottom w:val="0"/>
      <w:divBdr>
        <w:top w:val="none" w:sz="0" w:space="0" w:color="auto"/>
        <w:left w:val="none" w:sz="0" w:space="0" w:color="auto"/>
        <w:bottom w:val="none" w:sz="0" w:space="0" w:color="auto"/>
        <w:right w:val="none" w:sz="0" w:space="0" w:color="auto"/>
      </w:divBdr>
    </w:div>
    <w:div w:id="193273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inburgh.gov.uk/road-projects-improvements/balgreen-road-improvement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004519\AppData\Local\Microsoft\Windows\INetCache\Content.Outlook\EC4R4MMB\Newslet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8F7B8BA3CC741976F161A96D2FEE0" ma:contentTypeVersion="13" ma:contentTypeDescription="Create a new document." ma:contentTypeScope="" ma:versionID="9281cd56d1670f37421cf89af0b29c01">
  <xsd:schema xmlns:xsd="http://www.w3.org/2001/XMLSchema" xmlns:xs="http://www.w3.org/2001/XMLSchema" xmlns:p="http://schemas.microsoft.com/office/2006/metadata/properties" xmlns:ns3="d305b3c3-933d-4750-9937-786fa49e758b" xmlns:ns4="6679e291-3f82-4688-b866-e149f5d6e113" targetNamespace="http://schemas.microsoft.com/office/2006/metadata/properties" ma:root="true" ma:fieldsID="4be01bc6cc8f3a18f9adb15edb76dd04" ns3:_="" ns4:_="">
    <xsd:import namespace="d305b3c3-933d-4750-9937-786fa49e758b"/>
    <xsd:import namespace="6679e291-3f82-4688-b866-e149f5d6e1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b3c3-933d-4750-9937-786fa49e75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79e291-3f82-4688-b866-e149f5d6e11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6FDA4-640C-4275-9FE8-F534A05C8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05b3c3-933d-4750-9937-786fa49e758b"/>
    <ds:schemaRef ds:uri="6679e291-3f82-4688-b866-e149f5d6e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C8153-5F93-4630-94AD-17048BF236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676E43-C97E-4A40-B591-6AFE121C0474}">
  <ds:schemaRefs>
    <ds:schemaRef ds:uri="http://schemas.microsoft.com/sharepoint/v3/contenttype/forms"/>
  </ds:schemaRefs>
</ds:datastoreItem>
</file>

<file path=customXml/itemProps4.xml><?xml version="1.0" encoding="utf-8"?>
<ds:datastoreItem xmlns:ds="http://schemas.openxmlformats.org/officeDocument/2006/customXml" ds:itemID="{B002559F-4341-42C1-B53C-E34376E38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Template</Template>
  <TotalTime>850</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Napier</dc:creator>
  <cp:keywords/>
  <dc:description/>
  <cp:lastModifiedBy>Richard Napier</cp:lastModifiedBy>
  <cp:revision>5</cp:revision>
  <cp:lastPrinted>2026-10-04T16:20:00Z</cp:lastPrinted>
  <dcterms:created xsi:type="dcterms:W3CDTF">2026-10-04T16:20:00Z</dcterms:created>
  <dcterms:modified xsi:type="dcterms:W3CDTF">2026-10-05T06:28:00Z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0x01010040B8F7B8BA3CC741976F161A96D2FEE0</vt:lpwstr>
  </property>
</Properties>
</file>